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6F2" w:rsidRPr="00733AA4" w:rsidRDefault="002A6E9D" w:rsidP="009746F2">
      <w:pPr>
        <w:pStyle w:val="Heading1"/>
        <w:ind w:right="58"/>
        <w:jc w:val="right"/>
        <w:rPr>
          <w:rFonts w:eastAsia="Batang"/>
          <w:bCs w:val="0"/>
          <w:kern w:val="0"/>
          <w:sz w:val="36"/>
          <w:szCs w:val="36"/>
        </w:rPr>
      </w:pPr>
      <w:r w:rsidRPr="00733AA4">
        <w:rPr>
          <w:rFonts w:eastAsia="Batang"/>
          <w:bCs w:val="0"/>
          <w:kern w:val="0"/>
          <w:sz w:val="36"/>
          <w:szCs w:val="36"/>
        </w:rPr>
        <w:t xml:space="preserve">Huronia Museum </w:t>
      </w:r>
      <w:r w:rsidR="00662297" w:rsidRPr="00662297">
        <w:rPr>
          <w:rFonts w:eastAsia="Batang"/>
          <w:bCs w:val="0"/>
          <w:color w:val="FF0000"/>
          <w:kern w:val="0"/>
          <w:sz w:val="36"/>
          <w:szCs w:val="36"/>
        </w:rPr>
        <w:t>Volunteer</w:t>
      </w:r>
      <w:r w:rsidR="00662297">
        <w:rPr>
          <w:rFonts w:eastAsia="Batang"/>
          <w:bCs w:val="0"/>
          <w:kern w:val="0"/>
          <w:sz w:val="36"/>
          <w:szCs w:val="36"/>
        </w:rPr>
        <w:t xml:space="preserve"> </w:t>
      </w:r>
      <w:r w:rsidRPr="00733AA4">
        <w:rPr>
          <w:rFonts w:eastAsia="Batang"/>
          <w:bCs w:val="0"/>
          <w:kern w:val="0"/>
          <w:sz w:val="36"/>
          <w:szCs w:val="36"/>
        </w:rPr>
        <w:t>Job Description</w:t>
      </w:r>
    </w:p>
    <w:p w:rsidR="000476A0" w:rsidRPr="00733AA4" w:rsidRDefault="000476A0">
      <w:pPr>
        <w:rPr>
          <w:rFonts w:ascii="Arial" w:eastAsia="Batang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4968"/>
        <w:gridCol w:w="5913"/>
      </w:tblGrid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3D1792">
            <w:pPr>
              <w:pStyle w:val="tabletext"/>
              <w:rPr>
                <w:rFonts w:ascii="Arial" w:eastAsia="Batang" w:hAnsi="Arial" w:cs="Arial"/>
              </w:rPr>
            </w:pPr>
            <w:r w:rsidRPr="00733AA4">
              <w:rPr>
                <w:rFonts w:ascii="Arial" w:eastAsia="Batang" w:hAnsi="Arial" w:cs="Arial"/>
              </w:rPr>
              <w:t>Job Title</w:t>
            </w:r>
            <w:r w:rsidR="006A6E92">
              <w:rPr>
                <w:rFonts w:ascii="Arial" w:eastAsia="Batang" w:hAnsi="Arial" w:cs="Arial"/>
              </w:rPr>
              <w:t xml:space="preserve">:  </w:t>
            </w:r>
            <w:r w:rsidR="00DC62E5">
              <w:rPr>
                <w:rFonts w:ascii="Arial" w:eastAsia="Batang" w:hAnsi="Arial" w:cs="Arial"/>
              </w:rPr>
              <w:t xml:space="preserve">Board </w:t>
            </w:r>
            <w:r w:rsidR="003D1792">
              <w:rPr>
                <w:rFonts w:ascii="Arial" w:eastAsia="Batang" w:hAnsi="Arial" w:cs="Arial"/>
              </w:rPr>
              <w:t>Secretary</w:t>
            </w:r>
            <w:r w:rsidR="00DC62E5">
              <w:rPr>
                <w:rFonts w:ascii="Arial" w:eastAsia="Batang" w:hAnsi="Arial" w:cs="Arial"/>
              </w:rPr>
              <w:t xml:space="preserve"> </w:t>
            </w:r>
          </w:p>
        </w:tc>
        <w:tc>
          <w:tcPr>
            <w:tcW w:w="5913" w:type="dxa"/>
            <w:vAlign w:val="center"/>
          </w:tcPr>
          <w:p w:rsidR="00C44B5B" w:rsidRPr="00733AA4" w:rsidRDefault="00B67259" w:rsidP="003D1792">
            <w:pPr>
              <w:pStyle w:val="tabletext"/>
              <w:rPr>
                <w:rFonts w:ascii="Arial" w:eastAsia="Batang" w:hAnsi="Arial" w:cs="Arial"/>
              </w:rPr>
            </w:pPr>
            <w:r>
              <w:rPr>
                <w:rFonts w:ascii="Arial" w:eastAsia="Batang" w:hAnsi="Arial" w:cs="Arial"/>
              </w:rPr>
              <w:t xml:space="preserve">Accountability:  </w:t>
            </w:r>
            <w:r w:rsidR="003D1792">
              <w:rPr>
                <w:rFonts w:ascii="Arial" w:eastAsia="Batang" w:hAnsi="Arial" w:cs="Arial"/>
              </w:rPr>
              <w:t>Elected by the Board of Directors</w:t>
            </w:r>
          </w:p>
        </w:tc>
      </w:tr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4A53C5">
            <w:pPr>
              <w:pStyle w:val="tabletext"/>
              <w:rPr>
                <w:rFonts w:ascii="Arial" w:eastAsia="Batang" w:hAnsi="Arial" w:cs="Arial"/>
              </w:rPr>
            </w:pPr>
          </w:p>
        </w:tc>
        <w:tc>
          <w:tcPr>
            <w:tcW w:w="5913" w:type="dxa"/>
            <w:vAlign w:val="center"/>
          </w:tcPr>
          <w:p w:rsidR="00C44B5B" w:rsidRPr="00733AA4" w:rsidRDefault="00B67259" w:rsidP="002A6E9D">
            <w:pPr>
              <w:pStyle w:val="tabletext"/>
              <w:rPr>
                <w:rFonts w:ascii="Arial" w:eastAsia="Batang" w:hAnsi="Arial" w:cs="Arial"/>
              </w:rPr>
            </w:pPr>
            <w:r>
              <w:rPr>
                <w:rFonts w:ascii="Arial" w:eastAsia="Batang" w:hAnsi="Arial" w:cs="Arial"/>
              </w:rPr>
              <w:t xml:space="preserve">Term:  </w:t>
            </w:r>
          </w:p>
        </w:tc>
      </w:tr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F37D5B">
            <w:pPr>
              <w:pStyle w:val="tabletext"/>
              <w:rPr>
                <w:rFonts w:ascii="Arial" w:eastAsia="Batang" w:hAnsi="Arial" w:cs="Arial"/>
              </w:rPr>
            </w:pPr>
          </w:p>
        </w:tc>
        <w:tc>
          <w:tcPr>
            <w:tcW w:w="5913" w:type="dxa"/>
            <w:vAlign w:val="center"/>
          </w:tcPr>
          <w:p w:rsidR="00C44B5B" w:rsidRPr="00733AA4" w:rsidRDefault="00C44B5B" w:rsidP="00006509">
            <w:pPr>
              <w:pStyle w:val="tabletext"/>
              <w:rPr>
                <w:rFonts w:ascii="Arial" w:eastAsia="Batang" w:hAnsi="Arial" w:cs="Arial"/>
              </w:rPr>
            </w:pPr>
          </w:p>
        </w:tc>
      </w:tr>
    </w:tbl>
    <w:p w:rsidR="00C44B5B" w:rsidRPr="00733AA4" w:rsidRDefault="00C44B5B">
      <w:pPr>
        <w:rPr>
          <w:rFonts w:ascii="Arial" w:eastAsia="Batang" w:hAnsi="Arial" w:cs="Arial"/>
        </w:rPr>
      </w:pPr>
    </w:p>
    <w:p w:rsidR="00544751" w:rsidRPr="00733AA4" w:rsidRDefault="002A6E9D" w:rsidP="00307A6B">
      <w:pPr>
        <w:pStyle w:val="listheading"/>
        <w:rPr>
          <w:rFonts w:ascii="Arial" w:eastAsia="Batang" w:hAnsi="Arial" w:cs="Arial"/>
        </w:rPr>
      </w:pPr>
      <w:r w:rsidRPr="00733AA4">
        <w:rPr>
          <w:rFonts w:ascii="Arial" w:eastAsia="Batang" w:hAnsi="Arial" w:cs="Arial"/>
        </w:rPr>
        <w:t>Purpose and General Summary of Position</w:t>
      </w:r>
      <w:r w:rsidR="00544751" w:rsidRPr="00733AA4">
        <w:rPr>
          <w:rFonts w:ascii="Arial" w:eastAsia="Batang" w:hAnsi="Arial" w:cs="Arial"/>
        </w:rPr>
        <w:t xml:space="preserve"> </w:t>
      </w:r>
    </w:p>
    <w:p w:rsidR="00DC62E5" w:rsidRDefault="003D1792" w:rsidP="00307A6B">
      <w:pPr>
        <w:pStyle w:val="listheading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The Secretary maintains records of the board and ensures effective management of the organization's records.  </w:t>
      </w:r>
    </w:p>
    <w:p w:rsidR="00544751" w:rsidRPr="00733AA4" w:rsidRDefault="00DC62E5" w:rsidP="00307A6B">
      <w:pPr>
        <w:pStyle w:val="listheading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C</w:t>
      </w:r>
      <w:r w:rsidR="002A6E9D" w:rsidRPr="00733AA4">
        <w:rPr>
          <w:rFonts w:ascii="Arial" w:eastAsia="Batang" w:hAnsi="Arial" w:cs="Arial"/>
        </w:rPr>
        <w:t>ore Tasks and Duties</w:t>
      </w:r>
      <w:r w:rsidR="004A53C5">
        <w:rPr>
          <w:rFonts w:ascii="Arial" w:eastAsia="Batang" w:hAnsi="Arial" w:cs="Arial"/>
        </w:rPr>
        <w:t xml:space="preserve"> in one or more of the following areas.  </w:t>
      </w:r>
    </w:p>
    <w:p w:rsidR="0028581A" w:rsidRDefault="0028581A" w:rsidP="00B67259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Is a m</w:t>
      </w:r>
      <w:r w:rsidR="00DC62E5">
        <w:rPr>
          <w:rFonts w:ascii="Arial" w:eastAsia="Batang" w:hAnsi="Arial" w:cs="Arial"/>
        </w:rPr>
        <w:t>ember in good standing</w:t>
      </w:r>
      <w:r>
        <w:rPr>
          <w:rFonts w:ascii="Arial" w:eastAsia="Batang" w:hAnsi="Arial" w:cs="Arial"/>
        </w:rPr>
        <w:t xml:space="preserve"> of Huronia Museum</w:t>
      </w:r>
    </w:p>
    <w:p w:rsidR="00602287" w:rsidRDefault="003D1792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Manages minutes of board meetings</w:t>
      </w:r>
    </w:p>
    <w:p w:rsidR="003D1792" w:rsidRDefault="003D1792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Signs all minutes of Directors' meetings along with the Chairman in confirmation of the acceptance of the mi</w:t>
      </w:r>
      <w:r w:rsidR="00B6633A">
        <w:rPr>
          <w:rFonts w:ascii="Arial" w:eastAsia="Batang" w:hAnsi="Arial" w:cs="Arial"/>
        </w:rPr>
        <w:t>nutes by the board of directors</w:t>
      </w:r>
    </w:p>
    <w:p w:rsidR="003D1792" w:rsidRDefault="003D1792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Ensures minutes are distributed to mem</w:t>
      </w:r>
      <w:r w:rsidR="00B6633A">
        <w:rPr>
          <w:rFonts w:ascii="Arial" w:eastAsia="Batang" w:hAnsi="Arial" w:cs="Arial"/>
        </w:rPr>
        <w:t>bers shortly after each meeting</w:t>
      </w:r>
      <w:r>
        <w:rPr>
          <w:rFonts w:ascii="Arial" w:eastAsia="Batang" w:hAnsi="Arial" w:cs="Arial"/>
        </w:rPr>
        <w:t xml:space="preserve">  </w:t>
      </w:r>
    </w:p>
    <w:p w:rsidR="003D1792" w:rsidRDefault="003D1792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In accordance with the Huronia Museum by-laws has signing authority for the organization </w:t>
      </w:r>
    </w:p>
    <w:p w:rsidR="003D1792" w:rsidRPr="0028581A" w:rsidRDefault="003D1792" w:rsidP="003D1792">
      <w:pPr>
        <w:pStyle w:val="Listbulletindented"/>
        <w:numPr>
          <w:ilvl w:val="0"/>
          <w:numId w:val="0"/>
        </w:numPr>
        <w:spacing w:after="60"/>
        <w:ind w:left="1440"/>
        <w:rPr>
          <w:rFonts w:ascii="Arial" w:eastAsia="Batang" w:hAnsi="Arial" w:cs="Arial"/>
        </w:rPr>
      </w:pPr>
    </w:p>
    <w:p w:rsidR="0017044F" w:rsidRDefault="0017044F" w:rsidP="0017044F">
      <w:pPr>
        <w:pStyle w:val="Listbulletindented"/>
        <w:numPr>
          <w:ilvl w:val="0"/>
          <w:numId w:val="0"/>
        </w:numPr>
        <w:ind w:left="720"/>
        <w:rPr>
          <w:rFonts w:ascii="Arial" w:eastAsia="Batang" w:hAnsi="Arial" w:cs="Arial"/>
        </w:rPr>
      </w:pPr>
    </w:p>
    <w:p w:rsidR="0017044F" w:rsidRDefault="0017044F" w:rsidP="008C6B36">
      <w:pPr>
        <w:pStyle w:val="Listbulletindented"/>
        <w:numPr>
          <w:ilvl w:val="0"/>
          <w:numId w:val="0"/>
        </w:numPr>
        <w:ind w:left="720" w:hanging="360"/>
        <w:rPr>
          <w:rFonts w:ascii="Arial" w:eastAsia="Batang" w:hAnsi="Arial" w:cs="Arial"/>
        </w:rPr>
      </w:pPr>
    </w:p>
    <w:p w:rsidR="008C6B36" w:rsidRPr="008C6B36" w:rsidRDefault="008C6B36" w:rsidP="008C6B36">
      <w:pPr>
        <w:pStyle w:val="Listbulletindented"/>
        <w:numPr>
          <w:ilvl w:val="0"/>
          <w:numId w:val="0"/>
        </w:numPr>
        <w:ind w:left="720" w:hanging="360"/>
        <w:rPr>
          <w:rFonts w:ascii="Arial" w:eastAsia="Batang" w:hAnsi="Arial" w:cs="Arial"/>
        </w:rPr>
      </w:pPr>
    </w:p>
    <w:sectPr w:rsidR="008C6B36" w:rsidRPr="008C6B36" w:rsidSect="0029118B">
      <w:footerReference w:type="default" r:id="rId7"/>
      <w:pgSz w:w="12240" w:h="15840"/>
      <w:pgMar w:top="1080" w:right="616" w:bottom="1440" w:left="709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7D0" w:rsidRDefault="003467D0" w:rsidP="0029118B">
      <w:r>
        <w:separator/>
      </w:r>
    </w:p>
  </w:endnote>
  <w:endnote w:type="continuationSeparator" w:id="0">
    <w:p w:rsidR="003467D0" w:rsidRDefault="003467D0" w:rsidP="0029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6BE" w:rsidRPr="00686028" w:rsidRDefault="00EA06BE" w:rsidP="0029118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rFonts w:ascii="Arial" w:eastAsia="Batang" w:hAnsi="Arial" w:cs="Arial"/>
        <w:sz w:val="20"/>
        <w:szCs w:val="20"/>
        <w:lang w:val="en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7D0" w:rsidRDefault="003467D0" w:rsidP="0029118B">
      <w:r>
        <w:separator/>
      </w:r>
    </w:p>
  </w:footnote>
  <w:footnote w:type="continuationSeparator" w:id="0">
    <w:p w:rsidR="003467D0" w:rsidRDefault="003467D0" w:rsidP="002911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CCEAC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963877"/>
    <w:multiLevelType w:val="hybridMultilevel"/>
    <w:tmpl w:val="D7DEEA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2827C7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1410024"/>
    <w:multiLevelType w:val="hybridMultilevel"/>
    <w:tmpl w:val="49129422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2CA4C9B"/>
    <w:multiLevelType w:val="hybridMultilevel"/>
    <w:tmpl w:val="487073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410AA7"/>
    <w:multiLevelType w:val="multilevel"/>
    <w:tmpl w:val="5CB28DB0"/>
    <w:lvl w:ilvl="0">
      <w:start w:val="1"/>
      <w:numFmt w:val="decimal"/>
      <w:pStyle w:val="List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1851" w:hanging="432"/>
      </w:pPr>
      <w:rPr>
        <w:rFonts w:hint="default"/>
      </w:rPr>
    </w:lvl>
    <w:lvl w:ilvl="2">
      <w:start w:val="1"/>
      <w:numFmt w:val="decimal"/>
      <w:pStyle w:val="ListLevel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D5F488C"/>
    <w:multiLevelType w:val="hybridMultilevel"/>
    <w:tmpl w:val="DFBCBF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8351E3"/>
    <w:multiLevelType w:val="multilevel"/>
    <w:tmpl w:val="87D4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CAD4AFD"/>
    <w:multiLevelType w:val="multilevel"/>
    <w:tmpl w:val="2DE0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2A27B4D"/>
    <w:multiLevelType w:val="multilevel"/>
    <w:tmpl w:val="35D6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F792598"/>
    <w:multiLevelType w:val="hybridMultilevel"/>
    <w:tmpl w:val="A41E7B44"/>
    <w:lvl w:ilvl="0" w:tplc="6BE0F304">
      <w:start w:val="1"/>
      <w:numFmt w:val="bullet"/>
      <w:pStyle w:val="Listbulletinden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6"/>
  </w:num>
  <w:num w:numId="5">
    <w:abstractNumId w:val="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9"/>
  </w:num>
  <w:num w:numId="11">
    <w:abstractNumId w:val="10"/>
  </w:num>
  <w:num w:numId="12">
    <w:abstractNumId w:val="8"/>
  </w:num>
  <w:num w:numId="13">
    <w:abstractNumId w:val="10"/>
  </w:num>
  <w:num w:numId="14">
    <w:abstractNumId w:val="7"/>
  </w:num>
  <w:num w:numId="15">
    <w:abstractNumId w:val="10"/>
  </w:num>
  <w:num w:numId="16">
    <w:abstractNumId w:val="2"/>
  </w:num>
  <w:num w:numId="17">
    <w:abstractNumId w:val="5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displayBackgroundShape/>
  <w:proofState w:spelling="clean" w:grammar="clean"/>
  <w:attachedTemplate r:id="rId1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6E9D"/>
    <w:rsid w:val="00006509"/>
    <w:rsid w:val="00014523"/>
    <w:rsid w:val="00022CBD"/>
    <w:rsid w:val="0003718A"/>
    <w:rsid w:val="0004482C"/>
    <w:rsid w:val="000476A0"/>
    <w:rsid w:val="00055B30"/>
    <w:rsid w:val="00076670"/>
    <w:rsid w:val="000822EA"/>
    <w:rsid w:val="000E6FE0"/>
    <w:rsid w:val="0011108A"/>
    <w:rsid w:val="00124A52"/>
    <w:rsid w:val="0017044F"/>
    <w:rsid w:val="001B2641"/>
    <w:rsid w:val="002009F0"/>
    <w:rsid w:val="00201B83"/>
    <w:rsid w:val="0026332B"/>
    <w:rsid w:val="0028581A"/>
    <w:rsid w:val="0029118B"/>
    <w:rsid w:val="002A6E9D"/>
    <w:rsid w:val="002C20D4"/>
    <w:rsid w:val="002E3A72"/>
    <w:rsid w:val="00307A6B"/>
    <w:rsid w:val="00327315"/>
    <w:rsid w:val="003467D0"/>
    <w:rsid w:val="003775E7"/>
    <w:rsid w:val="003D1792"/>
    <w:rsid w:val="003E2339"/>
    <w:rsid w:val="00457755"/>
    <w:rsid w:val="0046348E"/>
    <w:rsid w:val="00493468"/>
    <w:rsid w:val="004968C8"/>
    <w:rsid w:val="004A53C5"/>
    <w:rsid w:val="004A7337"/>
    <w:rsid w:val="004C5951"/>
    <w:rsid w:val="00526574"/>
    <w:rsid w:val="00544751"/>
    <w:rsid w:val="00563977"/>
    <w:rsid w:val="00584F83"/>
    <w:rsid w:val="00592F5D"/>
    <w:rsid w:val="005C739B"/>
    <w:rsid w:val="00602287"/>
    <w:rsid w:val="00636D13"/>
    <w:rsid w:val="00662297"/>
    <w:rsid w:val="00686028"/>
    <w:rsid w:val="006A6E92"/>
    <w:rsid w:val="007073CE"/>
    <w:rsid w:val="0072515B"/>
    <w:rsid w:val="00733AA4"/>
    <w:rsid w:val="00736F31"/>
    <w:rsid w:val="007571C2"/>
    <w:rsid w:val="0078453D"/>
    <w:rsid w:val="007D66EF"/>
    <w:rsid w:val="007E6E3E"/>
    <w:rsid w:val="008C6B36"/>
    <w:rsid w:val="008F6219"/>
    <w:rsid w:val="00916758"/>
    <w:rsid w:val="009211CD"/>
    <w:rsid w:val="00931675"/>
    <w:rsid w:val="00956D5B"/>
    <w:rsid w:val="00970366"/>
    <w:rsid w:val="009746F2"/>
    <w:rsid w:val="009B22A6"/>
    <w:rsid w:val="00AB1A4B"/>
    <w:rsid w:val="00AB281E"/>
    <w:rsid w:val="00AC1421"/>
    <w:rsid w:val="00B0181C"/>
    <w:rsid w:val="00B41B42"/>
    <w:rsid w:val="00B6633A"/>
    <w:rsid w:val="00B67259"/>
    <w:rsid w:val="00B869FE"/>
    <w:rsid w:val="00BA59AC"/>
    <w:rsid w:val="00BC5489"/>
    <w:rsid w:val="00C44B5B"/>
    <w:rsid w:val="00C57A00"/>
    <w:rsid w:val="00C7129C"/>
    <w:rsid w:val="00C741FF"/>
    <w:rsid w:val="00C950BE"/>
    <w:rsid w:val="00CB499C"/>
    <w:rsid w:val="00CC44FC"/>
    <w:rsid w:val="00D01084"/>
    <w:rsid w:val="00D026C4"/>
    <w:rsid w:val="00D513DA"/>
    <w:rsid w:val="00DC62E5"/>
    <w:rsid w:val="00DE7FE1"/>
    <w:rsid w:val="00E22AA7"/>
    <w:rsid w:val="00EA06BE"/>
    <w:rsid w:val="00F37D5B"/>
    <w:rsid w:val="00F73C18"/>
    <w:rsid w:val="00FB49C3"/>
    <w:rsid w:val="00FE1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718A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07A6B"/>
    <w:pPr>
      <w:keepNext/>
      <w:spacing w:before="240" w:after="60"/>
      <w:outlineLvl w:val="0"/>
    </w:pPr>
    <w:rPr>
      <w:rFonts w:ascii="Arial" w:hAnsi="Arial" w:cs="Arial"/>
      <w:b/>
      <w:bCs/>
      <w:color w:val="808080"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0476A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63977"/>
    <w:rPr>
      <w:rFonts w:ascii="Tahoma" w:hAnsi="Tahoma" w:cs="Tahoma"/>
      <w:sz w:val="16"/>
      <w:szCs w:val="16"/>
    </w:rPr>
  </w:style>
  <w:style w:type="paragraph" w:customStyle="1" w:styleId="listheading">
    <w:name w:val="list heading"/>
    <w:basedOn w:val="Normal"/>
    <w:rsid w:val="00307A6B"/>
    <w:pPr>
      <w:spacing w:after="120"/>
    </w:pPr>
    <w:rPr>
      <w:rFonts w:ascii="Trebuchet MS" w:hAnsi="Trebuchet MS"/>
      <w:b/>
      <w:sz w:val="20"/>
      <w:szCs w:val="20"/>
    </w:rPr>
  </w:style>
  <w:style w:type="paragraph" w:customStyle="1" w:styleId="Listbulletindented">
    <w:name w:val="List bullet indented"/>
    <w:basedOn w:val="ListBullet"/>
    <w:rsid w:val="007E6E3E"/>
    <w:pPr>
      <w:numPr>
        <w:numId w:val="3"/>
      </w:numPr>
    </w:pPr>
    <w:rPr>
      <w:rFonts w:ascii="Trebuchet MS" w:hAnsi="Trebuchet MS"/>
      <w:sz w:val="20"/>
      <w:szCs w:val="20"/>
    </w:rPr>
  </w:style>
  <w:style w:type="paragraph" w:customStyle="1" w:styleId="tabletext">
    <w:name w:val="table text"/>
    <w:basedOn w:val="Normal"/>
    <w:rsid w:val="00F37D5B"/>
    <w:rPr>
      <w:rFonts w:ascii="Trebuchet MS" w:hAnsi="Trebuchet MS"/>
    </w:rPr>
  </w:style>
  <w:style w:type="paragraph" w:styleId="ListBullet">
    <w:name w:val="List Bullet"/>
    <w:basedOn w:val="Normal"/>
    <w:rsid w:val="00307A6B"/>
    <w:pPr>
      <w:numPr>
        <w:numId w:val="5"/>
      </w:numPr>
    </w:pPr>
  </w:style>
  <w:style w:type="paragraph" w:styleId="Header">
    <w:name w:val="header"/>
    <w:basedOn w:val="Normal"/>
    <w:link w:val="HeaderChar"/>
    <w:rsid w:val="002911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9118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2911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18B"/>
    <w:rPr>
      <w:sz w:val="24"/>
      <w:szCs w:val="24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C7129C"/>
    <w:pPr>
      <w:spacing w:before="120" w:after="120"/>
      <w:ind w:left="720" w:hanging="624"/>
      <w:contextualSpacing/>
      <w:jc w:val="both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7129C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ListLevel1">
    <w:name w:val="List Level 1"/>
    <w:basedOn w:val="ListParagraph"/>
    <w:qFormat/>
    <w:rsid w:val="00C7129C"/>
    <w:pPr>
      <w:numPr>
        <w:numId w:val="17"/>
      </w:numPr>
      <w:tabs>
        <w:tab w:val="num" w:pos="720"/>
      </w:tabs>
      <w:spacing w:after="240"/>
      <w:ind w:left="720"/>
      <w:contextualSpacing w:val="0"/>
    </w:pPr>
    <w:rPr>
      <w:rFonts w:ascii="Batang" w:hAnsi="Batang" w:cs="Times New Roman"/>
      <w:b/>
      <w:sz w:val="24"/>
    </w:rPr>
  </w:style>
  <w:style w:type="paragraph" w:customStyle="1" w:styleId="ListLevel2">
    <w:name w:val="List Level 2"/>
    <w:basedOn w:val="ListParagraph"/>
    <w:link w:val="ListLevel2Char"/>
    <w:qFormat/>
    <w:rsid w:val="00C7129C"/>
    <w:pPr>
      <w:numPr>
        <w:ilvl w:val="1"/>
        <w:numId w:val="17"/>
      </w:numPr>
      <w:ind w:left="1850"/>
      <w:contextualSpacing w:val="0"/>
    </w:pPr>
    <w:rPr>
      <w:rFonts w:ascii="Batang" w:hAnsi="Batang" w:cs="Times New Roman"/>
      <w:sz w:val="24"/>
    </w:rPr>
  </w:style>
  <w:style w:type="character" w:customStyle="1" w:styleId="ListLevel2Char">
    <w:name w:val="List Level 2 Char"/>
    <w:basedOn w:val="ListParagraphChar"/>
    <w:link w:val="ListLevel2"/>
    <w:rsid w:val="00C7129C"/>
    <w:rPr>
      <w:rFonts w:ascii="Batang" w:hAnsi="Batang"/>
      <w:sz w:val="24"/>
    </w:rPr>
  </w:style>
  <w:style w:type="paragraph" w:customStyle="1" w:styleId="ListLevel3">
    <w:name w:val="List Level 3"/>
    <w:basedOn w:val="ListLevel2"/>
    <w:qFormat/>
    <w:rsid w:val="00C7129C"/>
    <w:pPr>
      <w:numPr>
        <w:ilvl w:val="2"/>
      </w:numPr>
      <w:tabs>
        <w:tab w:val="num" w:pos="2160"/>
      </w:tabs>
      <w:ind w:left="2160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hanni%20Born\AppData\Roaming\Microsoft\Templates\Job%20descrip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description.dot</Template>
  <TotalTime>4</TotalTime>
  <Pages>1</Pages>
  <Words>115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Nahanni Born</dc:creator>
  <cp:lastModifiedBy>Owner</cp:lastModifiedBy>
  <cp:revision>3</cp:revision>
  <cp:lastPrinted>2004-03-19T13:11:00Z</cp:lastPrinted>
  <dcterms:created xsi:type="dcterms:W3CDTF">2014-05-27T20:35:00Z</dcterms:created>
  <dcterms:modified xsi:type="dcterms:W3CDTF">2014-05-28T15:43:00Z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TC011190461033</vt:lpwstr>
  </property>
</Properties>
</file>